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548" w:rsidRPr="0000348A" w:rsidRDefault="007D1548" w:rsidP="0000348A">
      <w:pPr>
        <w:pStyle w:val="Koptekst"/>
      </w:pPr>
      <w:r w:rsidRPr="0000348A">
        <w:t>VERKLARING SUPERV</w:t>
      </w:r>
      <w:r w:rsidR="00057D11" w:rsidRPr="0000348A">
        <w:t>ISIE SYSTEEMTHERAPEUTISCH WERKER</w:t>
      </w:r>
      <w:r w:rsidR="000A1B87" w:rsidRPr="0000348A">
        <w:t xml:space="preserve"> (STW)</w:t>
      </w:r>
    </w:p>
    <w:p w:rsidR="000318C7" w:rsidRPr="00110355" w:rsidRDefault="000318C7" w:rsidP="00075EE2">
      <w:pPr>
        <w:pStyle w:val="Geenafstand"/>
        <w:rPr>
          <w:rFonts w:ascii="Century Gothic" w:hAnsi="Century Gothic" w:cstheme="majorHAnsi"/>
        </w:rPr>
      </w:pPr>
      <w:r w:rsidRPr="00110355">
        <w:rPr>
          <w:rFonts w:ascii="Century Gothic" w:hAnsi="Century Gothic" w:cstheme="majorHAnsi"/>
        </w:rPr>
        <w:t xml:space="preserve">versie </w:t>
      </w:r>
      <w:r w:rsidR="00F01503">
        <w:rPr>
          <w:rFonts w:ascii="Century Gothic" w:hAnsi="Century Gothic" w:cstheme="majorHAnsi"/>
        </w:rPr>
        <w:t>20170608</w:t>
      </w:r>
    </w:p>
    <w:p w:rsidR="000318C7" w:rsidRPr="00110355" w:rsidRDefault="000318C7" w:rsidP="00075EE2">
      <w:pPr>
        <w:pStyle w:val="Geenafstand"/>
        <w:rPr>
          <w:rFonts w:ascii="Century Gothic" w:hAnsi="Century Gothic" w:cstheme="majorHAnsi"/>
        </w:rPr>
      </w:pPr>
    </w:p>
    <w:p w:rsidR="008D55F4" w:rsidRPr="00110355" w:rsidRDefault="008D55F4" w:rsidP="008D55F4">
      <w:pPr>
        <w:pStyle w:val="Kop2"/>
        <w:rPr>
          <w:rFonts w:ascii="Century Gothic" w:hAnsi="Century Gothic" w:cstheme="majorHAnsi"/>
        </w:rPr>
      </w:pPr>
      <w:r w:rsidRPr="00110355">
        <w:rPr>
          <w:rFonts w:ascii="Century Gothic" w:hAnsi="Century Gothic" w:cstheme="majorHAnsi"/>
        </w:rPr>
        <w:t>GEGEVENS SUPERVISANT</w:t>
      </w:r>
    </w:p>
    <w:p w:rsidR="008D55F4" w:rsidRPr="002D4974" w:rsidRDefault="008D55F4" w:rsidP="008D55F4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Voor- en achternaam</w:t>
      </w:r>
      <w:r w:rsidRPr="002D4974">
        <w:rPr>
          <w:rFonts w:ascii="Century Gothic" w:hAnsi="Century Gothic"/>
        </w:rPr>
        <w:t>:</w:t>
      </w:r>
      <w:r w:rsidRPr="002D4974">
        <w:rPr>
          <w:rFonts w:ascii="Century Gothic" w:hAnsi="Century Gothic"/>
        </w:rPr>
        <w:tab/>
      </w:r>
      <w:bookmarkStart w:id="0" w:name="_Hlk482793538"/>
      <w:r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D4974">
        <w:rPr>
          <w:rFonts w:ascii="Century Gothic" w:hAnsi="Century Gothic"/>
        </w:rPr>
        <w:instrText xml:space="preserve"> FORMTEXT </w:instrText>
      </w:r>
      <w:r w:rsidRPr="002D4974">
        <w:rPr>
          <w:rFonts w:ascii="Century Gothic" w:hAnsi="Century Gothic"/>
        </w:rPr>
      </w:r>
      <w:r w:rsidRPr="002D4974">
        <w:rPr>
          <w:rFonts w:ascii="Century Gothic" w:hAnsi="Century Gothic"/>
        </w:rPr>
        <w:fldChar w:fldCharType="separate"/>
      </w:r>
      <w:bookmarkStart w:id="1" w:name="_GoBack"/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bookmarkEnd w:id="1"/>
      <w:r w:rsidRPr="002D4974">
        <w:rPr>
          <w:rFonts w:ascii="Century Gothic" w:hAnsi="Century Gothic"/>
        </w:rPr>
        <w:fldChar w:fldCharType="end"/>
      </w:r>
      <w:bookmarkEnd w:id="0"/>
    </w:p>
    <w:p w:rsidR="008D55F4" w:rsidRPr="002D4974" w:rsidRDefault="008D55F4" w:rsidP="008D55F4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2D4974">
        <w:rPr>
          <w:rFonts w:ascii="Century Gothic" w:hAnsi="Century Gothic"/>
        </w:rPr>
        <w:t>Adres:</w:t>
      </w:r>
      <w:r w:rsidRPr="002D4974">
        <w:rPr>
          <w:rFonts w:ascii="Century Gothic" w:hAnsi="Century Gothic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:rsidR="008D55F4" w:rsidRPr="002D4974" w:rsidRDefault="008D55F4" w:rsidP="008D55F4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2D4974">
        <w:rPr>
          <w:rFonts w:ascii="Century Gothic" w:hAnsi="Century Gothic"/>
        </w:rPr>
        <w:t>Postcode/Plaats:</w:t>
      </w:r>
      <w:r w:rsidRPr="002D4974">
        <w:rPr>
          <w:rFonts w:ascii="Century Gothic" w:hAnsi="Century Gothic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:rsidR="008D55F4" w:rsidRPr="00110355" w:rsidRDefault="008D55F4" w:rsidP="008D55F4">
      <w:pPr>
        <w:pStyle w:val="Kop2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br/>
      </w:r>
      <w:r w:rsidRPr="00110355">
        <w:rPr>
          <w:rFonts w:ascii="Century Gothic" w:hAnsi="Century Gothic" w:cstheme="majorHAnsi"/>
        </w:rPr>
        <w:t>GEGEVENS NVRG-SUPERVISOR</w:t>
      </w:r>
    </w:p>
    <w:p w:rsidR="008D55F4" w:rsidRPr="002D4974" w:rsidRDefault="008D55F4" w:rsidP="008D55F4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Voor- en achternaam</w:t>
      </w:r>
      <w:r w:rsidRPr="002D4974">
        <w:rPr>
          <w:rFonts w:ascii="Century Gothic" w:hAnsi="Century Gothic"/>
          <w:lang w:val="en-GB"/>
        </w:rPr>
        <w:t>:</w:t>
      </w:r>
      <w:r w:rsidRPr="002D4974">
        <w:rPr>
          <w:rFonts w:ascii="Century Gothic" w:hAnsi="Century Gothic"/>
          <w:lang w:val="en-GB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:rsidR="008D55F4" w:rsidRPr="002D4974" w:rsidRDefault="008D55F4" w:rsidP="008D55F4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 w:rsidRPr="002D4974">
        <w:rPr>
          <w:rFonts w:ascii="Century Gothic" w:hAnsi="Century Gothic"/>
          <w:lang w:val="en-GB"/>
        </w:rPr>
        <w:t>Adres:</w:t>
      </w:r>
      <w:r w:rsidRPr="002D4974">
        <w:rPr>
          <w:rFonts w:ascii="Century Gothic" w:hAnsi="Century Gothic"/>
          <w:lang w:val="en-GB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  <w:r w:rsidRPr="002D4974">
        <w:rPr>
          <w:rFonts w:ascii="Century Gothic" w:hAnsi="Century Gothic"/>
          <w:lang w:val="en-GB"/>
        </w:rPr>
        <w:t xml:space="preserve"> </w:t>
      </w:r>
    </w:p>
    <w:p w:rsidR="008D55F4" w:rsidRPr="002D4974" w:rsidRDefault="008D55F4" w:rsidP="008D55F4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 w:rsidRPr="002D4974">
        <w:rPr>
          <w:rFonts w:ascii="Century Gothic" w:hAnsi="Century Gothic"/>
          <w:lang w:val="en-GB"/>
        </w:rPr>
        <w:t>Postcode/Plaats:</w:t>
      </w:r>
      <w:r w:rsidRPr="002D4974">
        <w:rPr>
          <w:rFonts w:ascii="Century Gothic" w:hAnsi="Century Gothic"/>
          <w:lang w:val="en-GB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:rsidR="008D55F4" w:rsidRDefault="008D55F4" w:rsidP="008D55F4">
      <w:pPr>
        <w:tabs>
          <w:tab w:val="left" w:pos="3402"/>
          <w:tab w:val="left" w:pos="3969"/>
          <w:tab w:val="left" w:pos="4536"/>
          <w:tab w:val="left" w:leader="dot" w:pos="9072"/>
        </w:tabs>
        <w:spacing w:after="0" w:line="276" w:lineRule="auto"/>
        <w:rPr>
          <w:rFonts w:ascii="Century Gothic" w:hAnsi="Century Gothic"/>
        </w:rPr>
      </w:pPr>
    </w:p>
    <w:p w:rsidR="008D55F4" w:rsidRPr="00110355" w:rsidRDefault="008D55F4" w:rsidP="008D55F4">
      <w:pPr>
        <w:pStyle w:val="Kop2"/>
        <w:rPr>
          <w:rFonts w:ascii="Century Gothic" w:hAnsi="Century Gothic" w:cstheme="majorHAnsi"/>
        </w:rPr>
      </w:pPr>
      <w:r w:rsidRPr="00110355">
        <w:rPr>
          <w:rFonts w:ascii="Century Gothic" w:hAnsi="Century Gothic" w:cstheme="majorHAnsi"/>
        </w:rPr>
        <w:t>GEGEVENS SUPERVISIEREEKS</w:t>
      </w:r>
    </w:p>
    <w:p w:rsidR="008D55F4" w:rsidRPr="00110355" w:rsidRDefault="008D55F4" w:rsidP="008D55F4">
      <w:pPr>
        <w:pStyle w:val="Geenafstand"/>
        <w:rPr>
          <w:rFonts w:ascii="Century Gothic" w:hAnsi="Century Gothic" w:cstheme="majorHAnsi"/>
        </w:rPr>
      </w:pPr>
      <w:r w:rsidRPr="00110355">
        <w:rPr>
          <w:rFonts w:ascii="Century Gothic" w:hAnsi="Century Gothic" w:cstheme="majorHAnsi"/>
        </w:rPr>
        <w:t>Supervisievorm (kruis aan wat van toepassing is):</w:t>
      </w:r>
    </w:p>
    <w:p w:rsidR="008D55F4" w:rsidRPr="00110355" w:rsidRDefault="008D55F4" w:rsidP="008D55F4">
      <w:pPr>
        <w:pStyle w:val="Geenafstand"/>
        <w:rPr>
          <w:rFonts w:ascii="Century Gothic" w:hAnsi="Century Gothic" w:cstheme="majorHAnsi"/>
        </w:rPr>
      </w:pPr>
      <w:r w:rsidRPr="00110355">
        <w:rPr>
          <w:rFonts w:ascii="Century Gothic" w:hAnsi="Century Gothic" w:cstheme="majorHAnsi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110355">
        <w:rPr>
          <w:rFonts w:ascii="Century Gothic" w:hAnsi="Century Gothic" w:cstheme="majorHAnsi"/>
        </w:rPr>
        <w:instrText xml:space="preserve"> FORMCHECKBOX </w:instrText>
      </w:r>
      <w:r w:rsidR="00F01503">
        <w:rPr>
          <w:rFonts w:ascii="Century Gothic" w:hAnsi="Century Gothic" w:cstheme="majorHAnsi"/>
        </w:rPr>
      </w:r>
      <w:r w:rsidR="00F01503">
        <w:rPr>
          <w:rFonts w:ascii="Century Gothic" w:hAnsi="Century Gothic" w:cstheme="majorHAnsi"/>
        </w:rPr>
        <w:fldChar w:fldCharType="separate"/>
      </w:r>
      <w:r w:rsidRPr="00110355">
        <w:rPr>
          <w:rFonts w:ascii="Century Gothic" w:hAnsi="Century Gothic" w:cstheme="majorHAnsi"/>
        </w:rPr>
        <w:fldChar w:fldCharType="end"/>
      </w:r>
      <w:r w:rsidRPr="00110355">
        <w:rPr>
          <w:rFonts w:ascii="Century Gothic" w:hAnsi="Century Gothic" w:cstheme="majorHAnsi"/>
        </w:rPr>
        <w:tab/>
        <w:t>Individueel</w:t>
      </w:r>
      <w:r w:rsidRPr="00110355">
        <w:rPr>
          <w:rFonts w:ascii="Century Gothic" w:hAnsi="Century Gothic" w:cstheme="majorHAnsi"/>
        </w:rPr>
        <w:tab/>
      </w:r>
      <w:r w:rsidRPr="00110355">
        <w:rPr>
          <w:rFonts w:ascii="Century Gothic" w:hAnsi="Century Gothic" w:cstheme="majorHAnsi"/>
        </w:rPr>
        <w:tab/>
      </w:r>
    </w:p>
    <w:p w:rsidR="008D55F4" w:rsidRPr="00110355" w:rsidRDefault="008D55F4" w:rsidP="008D55F4">
      <w:pPr>
        <w:pStyle w:val="Geenafstand"/>
        <w:rPr>
          <w:rFonts w:ascii="Century Gothic" w:hAnsi="Century Gothic" w:cstheme="majorHAnsi"/>
        </w:rPr>
      </w:pPr>
      <w:r w:rsidRPr="00110355">
        <w:rPr>
          <w:rFonts w:ascii="Century Gothic" w:hAnsi="Century Gothic" w:cstheme="majorHAnsi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110355">
        <w:rPr>
          <w:rFonts w:ascii="Century Gothic" w:hAnsi="Century Gothic" w:cstheme="majorHAnsi"/>
        </w:rPr>
        <w:instrText xml:space="preserve"> FORMCHECKBOX </w:instrText>
      </w:r>
      <w:r w:rsidR="00F01503">
        <w:rPr>
          <w:rFonts w:ascii="Century Gothic" w:hAnsi="Century Gothic" w:cstheme="majorHAnsi"/>
        </w:rPr>
      </w:r>
      <w:r w:rsidR="00F01503">
        <w:rPr>
          <w:rFonts w:ascii="Century Gothic" w:hAnsi="Century Gothic" w:cstheme="majorHAnsi"/>
        </w:rPr>
        <w:fldChar w:fldCharType="separate"/>
      </w:r>
      <w:r w:rsidRPr="00110355">
        <w:rPr>
          <w:rFonts w:ascii="Century Gothic" w:hAnsi="Century Gothic" w:cstheme="majorHAnsi"/>
        </w:rPr>
        <w:fldChar w:fldCharType="end"/>
      </w:r>
      <w:r w:rsidRPr="00110355">
        <w:rPr>
          <w:rFonts w:ascii="Century Gothic" w:hAnsi="Century Gothic" w:cstheme="majorHAnsi"/>
        </w:rPr>
        <w:tab/>
        <w:t xml:space="preserve">Groep,  Aantal deelnemers: </w:t>
      </w:r>
      <w:r w:rsidRPr="0011035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10355">
        <w:rPr>
          <w:rFonts w:ascii="Century Gothic" w:hAnsi="Century Gothic" w:cstheme="majorHAnsi"/>
        </w:rPr>
        <w:instrText xml:space="preserve"> FORMTEXT </w:instrText>
      </w:r>
      <w:r w:rsidRPr="00110355">
        <w:rPr>
          <w:rFonts w:ascii="Century Gothic" w:hAnsi="Century Gothic" w:cstheme="majorHAnsi"/>
        </w:rPr>
      </w:r>
      <w:r w:rsidRPr="00110355">
        <w:rPr>
          <w:rFonts w:ascii="Century Gothic" w:hAnsi="Century Gothic" w:cstheme="majorHAnsi"/>
        </w:rPr>
        <w:fldChar w:fldCharType="separate"/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</w:rPr>
        <w:fldChar w:fldCharType="end"/>
      </w:r>
    </w:p>
    <w:p w:rsidR="008D55F4" w:rsidRPr="00110355" w:rsidRDefault="008D55F4" w:rsidP="008D55F4">
      <w:pPr>
        <w:pStyle w:val="Geenafstand"/>
        <w:rPr>
          <w:rFonts w:ascii="Century Gothic" w:hAnsi="Century Gothic" w:cstheme="majorHAnsi"/>
          <w:color w:val="C0C0C0"/>
        </w:rPr>
      </w:pPr>
      <w:r w:rsidRPr="00110355">
        <w:rPr>
          <w:rFonts w:ascii="Century Gothic" w:hAnsi="Century Gothic" w:cstheme="majorHAnsi"/>
        </w:rPr>
        <w:t>Startdatum:</w:t>
      </w:r>
      <w:r w:rsidRPr="00110355">
        <w:rPr>
          <w:rFonts w:ascii="Century Gothic" w:hAnsi="Century Gothic" w:cstheme="majorHAnsi"/>
        </w:rPr>
        <w:tab/>
      </w:r>
      <w:r w:rsidRPr="0011035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10355">
        <w:rPr>
          <w:rFonts w:ascii="Century Gothic" w:hAnsi="Century Gothic" w:cstheme="majorHAnsi"/>
        </w:rPr>
        <w:instrText xml:space="preserve"> FORMTEXT </w:instrText>
      </w:r>
      <w:r w:rsidRPr="00110355">
        <w:rPr>
          <w:rFonts w:ascii="Century Gothic" w:hAnsi="Century Gothic" w:cstheme="majorHAnsi"/>
        </w:rPr>
      </w:r>
      <w:r w:rsidRPr="00110355">
        <w:rPr>
          <w:rFonts w:ascii="Century Gothic" w:hAnsi="Century Gothic" w:cstheme="majorHAnsi"/>
        </w:rPr>
        <w:fldChar w:fldCharType="separate"/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</w:rPr>
        <w:fldChar w:fldCharType="end"/>
      </w:r>
    </w:p>
    <w:p w:rsidR="008D55F4" w:rsidRPr="00110355" w:rsidRDefault="008D55F4" w:rsidP="008D55F4">
      <w:pPr>
        <w:pStyle w:val="Geenafstand"/>
        <w:rPr>
          <w:rFonts w:ascii="Century Gothic" w:hAnsi="Century Gothic" w:cstheme="majorHAnsi"/>
          <w:color w:val="C0C0C0"/>
        </w:rPr>
      </w:pPr>
      <w:r w:rsidRPr="00110355">
        <w:rPr>
          <w:rFonts w:ascii="Century Gothic" w:hAnsi="Century Gothic" w:cstheme="majorHAnsi"/>
        </w:rPr>
        <w:t>Einddatum:</w:t>
      </w:r>
      <w:r w:rsidRPr="00110355">
        <w:rPr>
          <w:rFonts w:ascii="Century Gothic" w:hAnsi="Century Gothic" w:cstheme="majorHAnsi"/>
        </w:rPr>
        <w:tab/>
      </w:r>
      <w:r w:rsidRPr="0011035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10355">
        <w:rPr>
          <w:rFonts w:ascii="Century Gothic" w:hAnsi="Century Gothic" w:cstheme="majorHAnsi"/>
        </w:rPr>
        <w:instrText xml:space="preserve"> FORMTEXT </w:instrText>
      </w:r>
      <w:r w:rsidRPr="00110355">
        <w:rPr>
          <w:rFonts w:ascii="Century Gothic" w:hAnsi="Century Gothic" w:cstheme="majorHAnsi"/>
        </w:rPr>
      </w:r>
      <w:r w:rsidRPr="00110355">
        <w:rPr>
          <w:rFonts w:ascii="Century Gothic" w:hAnsi="Century Gothic" w:cstheme="majorHAnsi"/>
        </w:rPr>
        <w:fldChar w:fldCharType="separate"/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</w:rPr>
        <w:fldChar w:fldCharType="end"/>
      </w:r>
    </w:p>
    <w:p w:rsidR="008D55F4" w:rsidRPr="00110355" w:rsidRDefault="008D55F4" w:rsidP="008D55F4">
      <w:pPr>
        <w:pStyle w:val="Geenafstand"/>
        <w:rPr>
          <w:rFonts w:ascii="Century Gothic" w:hAnsi="Century Gothic" w:cstheme="majorHAnsi"/>
        </w:rPr>
      </w:pPr>
    </w:p>
    <w:p w:rsidR="008D55F4" w:rsidRPr="00110355" w:rsidRDefault="008D55F4" w:rsidP="008D55F4">
      <w:pPr>
        <w:pStyle w:val="Geenafstand"/>
        <w:rPr>
          <w:rFonts w:ascii="Century Gothic" w:hAnsi="Century Gothic" w:cstheme="majorHAnsi"/>
          <w:color w:val="C0C0C0"/>
        </w:rPr>
      </w:pPr>
      <w:r w:rsidRPr="00110355">
        <w:rPr>
          <w:rFonts w:ascii="Century Gothic" w:hAnsi="Century Gothic" w:cstheme="majorHAnsi"/>
        </w:rPr>
        <w:t>Aantal zittingen:</w:t>
      </w:r>
      <w:r w:rsidRPr="00110355">
        <w:rPr>
          <w:rFonts w:ascii="Century Gothic" w:hAnsi="Century Gothic" w:cstheme="majorHAnsi"/>
        </w:rPr>
        <w:tab/>
      </w:r>
      <w:r w:rsidRPr="00110355">
        <w:rPr>
          <w:rFonts w:ascii="Century Gothic" w:hAnsi="Century Gothic" w:cstheme="majorHAnsi"/>
          <w:color w:val="C0C0C0"/>
        </w:rPr>
        <w:tab/>
      </w:r>
      <w:r w:rsidRPr="0011035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10355">
        <w:rPr>
          <w:rFonts w:ascii="Century Gothic" w:hAnsi="Century Gothic" w:cstheme="majorHAnsi"/>
        </w:rPr>
        <w:instrText xml:space="preserve"> FORMTEXT </w:instrText>
      </w:r>
      <w:r w:rsidRPr="00110355">
        <w:rPr>
          <w:rFonts w:ascii="Century Gothic" w:hAnsi="Century Gothic" w:cstheme="majorHAnsi"/>
        </w:rPr>
      </w:r>
      <w:r w:rsidRPr="00110355">
        <w:rPr>
          <w:rFonts w:ascii="Century Gothic" w:hAnsi="Century Gothic" w:cstheme="majorHAnsi"/>
        </w:rPr>
        <w:fldChar w:fldCharType="separate"/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</w:rPr>
        <w:fldChar w:fldCharType="end"/>
      </w:r>
    </w:p>
    <w:p w:rsidR="008D55F4" w:rsidRPr="00110355" w:rsidRDefault="008D55F4" w:rsidP="008D55F4">
      <w:pPr>
        <w:pStyle w:val="Geenafstand"/>
        <w:rPr>
          <w:rFonts w:ascii="Century Gothic" w:hAnsi="Century Gothic" w:cstheme="majorHAnsi"/>
          <w:color w:val="C0C0C0"/>
        </w:rPr>
      </w:pPr>
      <w:r w:rsidRPr="00110355">
        <w:rPr>
          <w:rFonts w:ascii="Century Gothic" w:hAnsi="Century Gothic" w:cstheme="majorHAnsi"/>
        </w:rPr>
        <w:t>Tijdsduur per zitting:</w:t>
      </w:r>
      <w:r w:rsidRPr="00110355">
        <w:rPr>
          <w:rFonts w:ascii="Century Gothic" w:hAnsi="Century Gothic" w:cstheme="majorHAnsi"/>
          <w:color w:val="C0C0C0"/>
        </w:rPr>
        <w:tab/>
      </w:r>
      <w:r w:rsidRPr="0011035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10355">
        <w:rPr>
          <w:rFonts w:ascii="Century Gothic" w:hAnsi="Century Gothic" w:cstheme="majorHAnsi"/>
        </w:rPr>
        <w:instrText xml:space="preserve"> FORMTEXT </w:instrText>
      </w:r>
      <w:r w:rsidRPr="00110355">
        <w:rPr>
          <w:rFonts w:ascii="Century Gothic" w:hAnsi="Century Gothic" w:cstheme="majorHAnsi"/>
        </w:rPr>
      </w:r>
      <w:r w:rsidRPr="00110355">
        <w:rPr>
          <w:rFonts w:ascii="Century Gothic" w:hAnsi="Century Gothic" w:cstheme="majorHAnsi"/>
        </w:rPr>
        <w:fldChar w:fldCharType="separate"/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</w:rPr>
        <w:fldChar w:fldCharType="end"/>
      </w:r>
    </w:p>
    <w:p w:rsidR="008D55F4" w:rsidRPr="00110355" w:rsidRDefault="008D55F4" w:rsidP="008D55F4">
      <w:pPr>
        <w:tabs>
          <w:tab w:val="left" w:leader="dot" w:pos="6237"/>
          <w:tab w:val="left" w:leader="dot" w:pos="9072"/>
        </w:tabs>
        <w:spacing w:line="480" w:lineRule="auto"/>
        <w:rPr>
          <w:rFonts w:ascii="Century Gothic" w:hAnsi="Century Gothic" w:cstheme="majorHAnsi"/>
        </w:rPr>
      </w:pPr>
      <w:r w:rsidRPr="00110355">
        <w:rPr>
          <w:rFonts w:ascii="Century Gothic" w:eastAsia="MS Mincho" w:hAnsi="Century Gothic" w:cstheme="majorHAnsi"/>
          <w:lang w:eastAsia="cs-CZ"/>
        </w:rPr>
        <w:t>Totale contacttijd per supervisant</w:t>
      </w:r>
      <w:r w:rsidRPr="00110355">
        <w:rPr>
          <w:rFonts w:ascii="Century Gothic" w:hAnsi="Century Gothic" w:cstheme="majorHAnsi"/>
          <w:sz w:val="20"/>
          <w:szCs w:val="20"/>
        </w:rPr>
        <w:t>:</w:t>
      </w:r>
      <w:r w:rsidRPr="00110355">
        <w:rPr>
          <w:rFonts w:ascii="Century Gothic" w:hAnsi="Century Gothic" w:cstheme="majorHAnsi"/>
        </w:rPr>
        <w:t xml:space="preserve"> </w:t>
      </w:r>
      <w:r w:rsidRPr="0011035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10355">
        <w:rPr>
          <w:rFonts w:ascii="Century Gothic" w:hAnsi="Century Gothic" w:cstheme="majorHAnsi"/>
        </w:rPr>
        <w:instrText xml:space="preserve"> FORMTEXT </w:instrText>
      </w:r>
      <w:r w:rsidRPr="00110355">
        <w:rPr>
          <w:rFonts w:ascii="Century Gothic" w:hAnsi="Century Gothic" w:cstheme="majorHAnsi"/>
        </w:rPr>
      </w:r>
      <w:r w:rsidRPr="00110355">
        <w:rPr>
          <w:rFonts w:ascii="Century Gothic" w:hAnsi="Century Gothic" w:cstheme="majorHAnsi"/>
        </w:rPr>
        <w:fldChar w:fldCharType="separate"/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  <w:noProof/>
        </w:rPr>
        <w:t> </w:t>
      </w:r>
      <w:r w:rsidRPr="00110355">
        <w:rPr>
          <w:rFonts w:ascii="Century Gothic" w:hAnsi="Century Gothic" w:cstheme="majorHAnsi"/>
        </w:rPr>
        <w:fldChar w:fldCharType="end"/>
      </w:r>
    </w:p>
    <w:p w:rsidR="008D55F4" w:rsidRPr="00695F2E" w:rsidRDefault="008D55F4" w:rsidP="008D55F4">
      <w:pPr>
        <w:tabs>
          <w:tab w:val="left" w:pos="3969"/>
          <w:tab w:val="center" w:leader="dot" w:pos="9072"/>
        </w:tabs>
        <w:spacing w:line="360" w:lineRule="auto"/>
        <w:rPr>
          <w:rFonts w:ascii="Century Gothic" w:hAnsi="Century Gothic"/>
        </w:rPr>
      </w:pPr>
      <w:r w:rsidRPr="00695F2E">
        <w:rPr>
          <w:rFonts w:ascii="Century Gothic" w:hAnsi="Century Gothic"/>
        </w:rPr>
        <w:t xml:space="preserve">Is de supervisie naar het oordeel van de supervisor als voldoende beoordeeld? </w:t>
      </w:r>
      <w:r>
        <w:rPr>
          <w:rFonts w:ascii="Century Gothic" w:hAnsi="Century Gothic"/>
        </w:rPr>
        <w:br/>
        <w:t xml:space="preserve">Ja </w:t>
      </w:r>
      <w:r w:rsidRPr="00695F2E">
        <w:rPr>
          <w:rFonts w:ascii="Century Gothic" w:hAnsi="Century Gothic"/>
        </w:rPr>
        <w:t xml:space="preserve"> </w:t>
      </w:r>
      <w:r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55A58">
        <w:rPr>
          <w:rFonts w:ascii="Century Gothic" w:hAnsi="Century Gothic"/>
        </w:rPr>
        <w:instrText xml:space="preserve"> FORMCHECKBOX </w:instrText>
      </w:r>
      <w:r w:rsidR="00F01503">
        <w:rPr>
          <w:rFonts w:ascii="Century Gothic" w:hAnsi="Century Gothic"/>
        </w:rPr>
      </w:r>
      <w:r w:rsidR="00F01503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</w:rPr>
        <w:fldChar w:fldCharType="end"/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95F2E">
        <w:rPr>
          <w:rFonts w:ascii="Century Gothic" w:hAnsi="Century Gothic"/>
        </w:rPr>
        <w:t>Nee</w:t>
      </w:r>
      <w:r>
        <w:rPr>
          <w:rFonts w:ascii="Century Gothic" w:hAnsi="Century Gothic"/>
        </w:rPr>
        <w:t xml:space="preserve"> </w:t>
      </w:r>
      <w:r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55A58">
        <w:rPr>
          <w:rFonts w:ascii="Century Gothic" w:hAnsi="Century Gothic"/>
        </w:rPr>
        <w:instrText xml:space="preserve"> FORMCHECKBOX </w:instrText>
      </w:r>
      <w:r w:rsidR="00F01503">
        <w:rPr>
          <w:rFonts w:ascii="Century Gothic" w:hAnsi="Century Gothic"/>
        </w:rPr>
      </w:r>
      <w:r w:rsidR="00F01503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</w:rPr>
        <w:fldChar w:fldCharType="end"/>
      </w:r>
    </w:p>
    <w:p w:rsidR="008D55F4" w:rsidRPr="00695F2E" w:rsidRDefault="008D55F4" w:rsidP="008D55F4">
      <w:pPr>
        <w:tabs>
          <w:tab w:val="left" w:pos="2835"/>
          <w:tab w:val="left" w:leader="dot" w:pos="9072"/>
        </w:tabs>
        <w:spacing w:line="360" w:lineRule="auto"/>
        <w:rPr>
          <w:rFonts w:ascii="Century Gothic" w:hAnsi="Century Gothic"/>
        </w:rPr>
      </w:pPr>
      <w:r w:rsidRPr="00695F2E">
        <w:rPr>
          <w:rFonts w:ascii="Century Gothic" w:hAnsi="Century Gothic"/>
        </w:rPr>
        <w:t xml:space="preserve">Indien nee, waarom niet? </w:t>
      </w:r>
      <w:r w:rsidRPr="00695F2E">
        <w:rPr>
          <w:rFonts w:ascii="Century Gothic" w:hAnsi="Century Gothic"/>
        </w:rPr>
        <w:tab/>
      </w:r>
      <w:r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D4974">
        <w:rPr>
          <w:rFonts w:ascii="Century Gothic" w:hAnsi="Century Gothic"/>
        </w:rPr>
        <w:instrText xml:space="preserve"> FORMTEXT </w:instrText>
      </w:r>
      <w:r w:rsidRPr="002D4974">
        <w:rPr>
          <w:rFonts w:ascii="Century Gothic" w:hAnsi="Century Gothic"/>
        </w:rPr>
      </w:r>
      <w:r w:rsidRPr="002D4974">
        <w:rPr>
          <w:rFonts w:ascii="Century Gothic" w:hAnsi="Century Gothic"/>
        </w:rPr>
        <w:fldChar w:fldCharType="separate"/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</w:rPr>
        <w:fldChar w:fldCharType="end"/>
      </w:r>
    </w:p>
    <w:p w:rsidR="008D55F4" w:rsidRPr="006A35C0" w:rsidRDefault="008D55F4" w:rsidP="008D55F4">
      <w:pPr>
        <w:pStyle w:val="Kop2"/>
        <w:rPr>
          <w:rFonts w:ascii="Century Gothic" w:hAnsi="Century Gothic" w:cstheme="majorHAnsi"/>
        </w:rPr>
      </w:pPr>
      <w:r w:rsidRPr="006A35C0">
        <w:rPr>
          <w:rFonts w:ascii="Century Gothic" w:hAnsi="Century Gothic" w:cstheme="majorHAnsi"/>
        </w:rPr>
        <w:t>Aldus naar waarheid ingevuld</w:t>
      </w:r>
    </w:p>
    <w:p w:rsidR="008D55F4" w:rsidRPr="006A35C0" w:rsidRDefault="008D55F4" w:rsidP="008D55F4">
      <w:pPr>
        <w:tabs>
          <w:tab w:val="left" w:pos="3969"/>
          <w:tab w:val="left" w:pos="5670"/>
        </w:tabs>
        <w:rPr>
          <w:rFonts w:ascii="Century Gothic" w:eastAsia="MS Mincho" w:hAnsi="Century Gothic" w:cstheme="majorHAnsi"/>
          <w:lang w:eastAsia="cs-CZ"/>
        </w:rPr>
      </w:pPr>
      <w:r w:rsidRPr="006A35C0">
        <w:rPr>
          <w:rFonts w:ascii="Century Gothic" w:eastAsia="MS Mincho" w:hAnsi="Century Gothic" w:cstheme="majorHAnsi"/>
          <w:lang w:eastAsia="cs-CZ"/>
        </w:rPr>
        <w:t xml:space="preserve">Naam </w:t>
      </w:r>
      <w:r>
        <w:rPr>
          <w:rFonts w:ascii="Century Gothic" w:eastAsia="MS Mincho" w:hAnsi="Century Gothic" w:cstheme="majorHAnsi"/>
          <w:lang w:eastAsia="cs-CZ"/>
        </w:rPr>
        <w:t xml:space="preserve">aanvrager: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  <w:r w:rsidRPr="006A35C0">
        <w:rPr>
          <w:rFonts w:ascii="Century Gothic" w:eastAsia="MS Mincho" w:hAnsi="Century Gothic" w:cstheme="majorHAnsi"/>
          <w:lang w:eastAsia="cs-CZ"/>
        </w:rPr>
        <w:t xml:space="preserve"> </w:t>
      </w:r>
      <w:r>
        <w:rPr>
          <w:rFonts w:ascii="Century Gothic" w:eastAsia="MS Mincho" w:hAnsi="Century Gothic" w:cstheme="majorHAnsi"/>
          <w:lang w:eastAsia="cs-CZ"/>
        </w:rPr>
        <w:tab/>
        <w:t xml:space="preserve">           </w:t>
      </w:r>
      <w:r w:rsidRPr="006A35C0">
        <w:rPr>
          <w:rFonts w:ascii="Century Gothic" w:eastAsia="MS Mincho" w:hAnsi="Century Gothic" w:cstheme="majorHAnsi"/>
          <w:lang w:eastAsia="cs-CZ"/>
        </w:rPr>
        <w:t xml:space="preserve">Naam </w:t>
      </w:r>
      <w:r>
        <w:rPr>
          <w:rFonts w:ascii="Century Gothic" w:eastAsia="MS Mincho" w:hAnsi="Century Gothic" w:cstheme="majorHAnsi"/>
          <w:lang w:eastAsia="cs-CZ"/>
        </w:rPr>
        <w:t>supervisor:</w:t>
      </w:r>
      <w:r w:rsidRPr="006A35C0">
        <w:rPr>
          <w:rFonts w:ascii="Century Gothic" w:eastAsia="MS Mincho" w:hAnsi="Century Gothic" w:cstheme="majorHAnsi"/>
          <w:lang w:eastAsia="cs-CZ"/>
        </w:rPr>
        <w:t xml:space="preserve">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</w:p>
    <w:p w:rsidR="008D55F4" w:rsidRPr="006A35C0" w:rsidRDefault="008D55F4" w:rsidP="008D55F4">
      <w:pPr>
        <w:tabs>
          <w:tab w:val="left" w:pos="3969"/>
          <w:tab w:val="left" w:pos="5670"/>
        </w:tabs>
        <w:rPr>
          <w:rFonts w:ascii="Century Gothic" w:hAnsi="Century Gothic" w:cstheme="majorHAnsi"/>
          <w:sz w:val="20"/>
          <w:szCs w:val="20"/>
        </w:rPr>
      </w:pPr>
      <w:r>
        <w:rPr>
          <w:rFonts w:ascii="Century Gothic" w:hAnsi="Century Gothic" w:cstheme="majorHAnsi"/>
        </w:rPr>
        <w:t>Datum</w:t>
      </w:r>
      <w:r w:rsidRPr="006A35C0">
        <w:rPr>
          <w:rFonts w:ascii="Century Gothic" w:hAnsi="Century Gothic" w:cstheme="majorHAnsi"/>
        </w:rPr>
        <w:t xml:space="preserve">: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  <w:r w:rsidRPr="006A35C0"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 xml:space="preserve">           </w:t>
      </w:r>
      <w:r w:rsidRPr="006A35C0">
        <w:rPr>
          <w:rFonts w:ascii="Century Gothic" w:hAnsi="Century Gothic" w:cstheme="majorHAnsi"/>
        </w:rPr>
        <w:t>Datum:</w:t>
      </w:r>
      <w:r w:rsidRPr="006A35C0">
        <w:rPr>
          <w:rFonts w:ascii="Century Gothic" w:hAnsi="Century Gothic" w:cstheme="majorHAnsi"/>
        </w:rPr>
        <w:tab/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</w:p>
    <w:p w:rsidR="008D55F4" w:rsidRPr="006A35C0" w:rsidRDefault="008D55F4" w:rsidP="008D55F4">
      <w:pPr>
        <w:framePr w:w="2938" w:h="1246" w:hSpace="141" w:wrap="around" w:vAnchor="text" w:hAnchor="page" w:x="1495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:rsidR="008D55F4" w:rsidRPr="006A35C0" w:rsidRDefault="008D55F4" w:rsidP="008D55F4">
      <w:pPr>
        <w:framePr w:w="2938" w:h="1246" w:hSpace="141" w:wrap="around" w:vAnchor="text" w:hAnchor="page" w:x="6160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:rsidR="008D55F4" w:rsidRPr="006A35C0" w:rsidRDefault="008D55F4" w:rsidP="008D55F4">
      <w:pPr>
        <w:pStyle w:val="Geenafstand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t>Handtekening:</w:t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  <w:t xml:space="preserve">           Handtekening:</w:t>
      </w:r>
      <w:r>
        <w:rPr>
          <w:rFonts w:ascii="Century Gothic" w:hAnsi="Century Gothic" w:cstheme="majorHAnsi"/>
        </w:rPr>
        <w:tab/>
      </w:r>
    </w:p>
    <w:p w:rsidR="008D55F4" w:rsidRPr="006A35C0" w:rsidRDefault="008D55F4" w:rsidP="008D55F4">
      <w:pPr>
        <w:pStyle w:val="Geenafstand"/>
        <w:rPr>
          <w:rFonts w:ascii="Century Gothic" w:hAnsi="Century Gothic" w:cstheme="majorHAnsi"/>
        </w:rPr>
      </w:pPr>
    </w:p>
    <w:p w:rsidR="008D55F4" w:rsidRDefault="008D55F4" w:rsidP="00255B1E">
      <w:pPr>
        <w:pStyle w:val="Kop2"/>
        <w:rPr>
          <w:rFonts w:ascii="Century Gothic" w:hAnsi="Century Gothic" w:cstheme="majorHAnsi"/>
        </w:rPr>
      </w:pPr>
    </w:p>
    <w:sectPr w:rsidR="008D55F4" w:rsidSect="008A5E55">
      <w:headerReference w:type="default" r:id="rId8"/>
      <w:type w:val="continuous"/>
      <w:pgSz w:w="11900" w:h="16840"/>
      <w:pgMar w:top="3119" w:right="845" w:bottom="1418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503" w:rsidRDefault="00F01503" w:rsidP="007F6BCD">
      <w:pPr>
        <w:spacing w:after="0"/>
      </w:pPr>
      <w:r>
        <w:separator/>
      </w:r>
    </w:p>
  </w:endnote>
  <w:endnote w:type="continuationSeparator" w:id="0">
    <w:p w:rsidR="00F01503" w:rsidRDefault="00F01503" w:rsidP="007F6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503" w:rsidRDefault="00F01503" w:rsidP="007F6BCD">
      <w:pPr>
        <w:spacing w:after="0"/>
      </w:pPr>
      <w:r>
        <w:separator/>
      </w:r>
    </w:p>
  </w:footnote>
  <w:footnote w:type="continuationSeparator" w:id="0">
    <w:p w:rsidR="00F01503" w:rsidRDefault="00F01503" w:rsidP="007F6B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F0" w:rsidRPr="00CF5E8A" w:rsidRDefault="00525FF0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26D005EA" wp14:editId="157F9A48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25FF0" w:rsidRDefault="00525FF0" w:rsidP="0000348A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B4E7F71" wp14:editId="6D7BF03C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FF0" w:rsidRDefault="00525FF0" w:rsidP="0000348A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F01503" w:rsidRPr="00F01503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E7F71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:rsidR="00525FF0" w:rsidRDefault="00525FF0" w:rsidP="0000348A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F01503" w:rsidRPr="00F01503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</v:group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CC35A3"/>
    <w:multiLevelType w:val="hybridMultilevel"/>
    <w:tmpl w:val="F86E3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4"/>
  </w:num>
  <w:num w:numId="5">
    <w:abstractNumId w:val="13"/>
  </w:num>
  <w:num w:numId="6">
    <w:abstractNumId w:val="16"/>
  </w:num>
  <w:num w:numId="7">
    <w:abstractNumId w:val="7"/>
  </w:num>
  <w:num w:numId="8">
    <w:abstractNumId w:val="15"/>
  </w:num>
  <w:num w:numId="9">
    <w:abstractNumId w:val="11"/>
  </w:num>
  <w:num w:numId="10">
    <w:abstractNumId w:val="1"/>
  </w:num>
  <w:num w:numId="11">
    <w:abstractNumId w:val="10"/>
  </w:num>
  <w:num w:numId="12">
    <w:abstractNumId w:val="8"/>
  </w:num>
  <w:num w:numId="13">
    <w:abstractNumId w:val="2"/>
  </w:num>
  <w:num w:numId="14">
    <w:abstractNumId w:val="6"/>
  </w:num>
  <w:num w:numId="15">
    <w:abstractNumId w:val="9"/>
  </w:num>
  <w:num w:numId="16">
    <w:abstractNumId w:val="3"/>
  </w:num>
  <w:num w:numId="17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linkStyles/>
  <w:documentProtection w:edit="forms" w:enforcement="1" w:cryptProviderType="rsaAES" w:cryptAlgorithmClass="hash" w:cryptAlgorithmType="typeAny" w:cryptAlgorithmSid="14" w:cryptSpinCount="100000" w:hash="WQQdPPmcdMwDldAQvrEz0a2yG3dbs6KDxcEuXAayDgpLekWDiTDM5Py1oEl3oNDkF71MMpyIZOWuK6FVJ4u8gQ==" w:salt="l4Os9q1q6VfmgCxkLX+PSw=="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503"/>
    <w:rsid w:val="0000348A"/>
    <w:rsid w:val="00005695"/>
    <w:rsid w:val="00006D7D"/>
    <w:rsid w:val="00012369"/>
    <w:rsid w:val="000214CC"/>
    <w:rsid w:val="00026BF0"/>
    <w:rsid w:val="00027C34"/>
    <w:rsid w:val="00030731"/>
    <w:rsid w:val="000318C7"/>
    <w:rsid w:val="00051FB7"/>
    <w:rsid w:val="000548D5"/>
    <w:rsid w:val="00057D11"/>
    <w:rsid w:val="00060E75"/>
    <w:rsid w:val="00061557"/>
    <w:rsid w:val="00061EE5"/>
    <w:rsid w:val="00062DA5"/>
    <w:rsid w:val="00063287"/>
    <w:rsid w:val="000676AD"/>
    <w:rsid w:val="00075169"/>
    <w:rsid w:val="00075EE2"/>
    <w:rsid w:val="00093F93"/>
    <w:rsid w:val="00094270"/>
    <w:rsid w:val="000954FF"/>
    <w:rsid w:val="000A1B87"/>
    <w:rsid w:val="000A5A31"/>
    <w:rsid w:val="000B0488"/>
    <w:rsid w:val="000B7152"/>
    <w:rsid w:val="000C15D1"/>
    <w:rsid w:val="000D5025"/>
    <w:rsid w:val="000D5D7B"/>
    <w:rsid w:val="000E35E3"/>
    <w:rsid w:val="000F21F3"/>
    <w:rsid w:val="000F5116"/>
    <w:rsid w:val="00110355"/>
    <w:rsid w:val="00113737"/>
    <w:rsid w:val="00114629"/>
    <w:rsid w:val="00134795"/>
    <w:rsid w:val="00143ADD"/>
    <w:rsid w:val="00155D02"/>
    <w:rsid w:val="001700D7"/>
    <w:rsid w:val="0018622A"/>
    <w:rsid w:val="00192AE5"/>
    <w:rsid w:val="001935EE"/>
    <w:rsid w:val="00196521"/>
    <w:rsid w:val="001A2C25"/>
    <w:rsid w:val="001D3D8B"/>
    <w:rsid w:val="001D6251"/>
    <w:rsid w:val="001E5E9C"/>
    <w:rsid w:val="001E7CFB"/>
    <w:rsid w:val="001F027E"/>
    <w:rsid w:val="001F52E9"/>
    <w:rsid w:val="00205D02"/>
    <w:rsid w:val="002072C4"/>
    <w:rsid w:val="002108DE"/>
    <w:rsid w:val="00213885"/>
    <w:rsid w:val="00235791"/>
    <w:rsid w:val="00250736"/>
    <w:rsid w:val="00254C34"/>
    <w:rsid w:val="00255B1E"/>
    <w:rsid w:val="002629BF"/>
    <w:rsid w:val="0026709C"/>
    <w:rsid w:val="002703BC"/>
    <w:rsid w:val="00276BD6"/>
    <w:rsid w:val="00286044"/>
    <w:rsid w:val="00287A98"/>
    <w:rsid w:val="00295B49"/>
    <w:rsid w:val="002A2604"/>
    <w:rsid w:val="002A40F9"/>
    <w:rsid w:val="002A5E88"/>
    <w:rsid w:val="002B3A62"/>
    <w:rsid w:val="002B7859"/>
    <w:rsid w:val="002C1108"/>
    <w:rsid w:val="002E1242"/>
    <w:rsid w:val="002E4674"/>
    <w:rsid w:val="002E50D4"/>
    <w:rsid w:val="002F2FDC"/>
    <w:rsid w:val="002F74F7"/>
    <w:rsid w:val="0031076D"/>
    <w:rsid w:val="00315BE9"/>
    <w:rsid w:val="0031790E"/>
    <w:rsid w:val="00325800"/>
    <w:rsid w:val="003378FC"/>
    <w:rsid w:val="00341DBF"/>
    <w:rsid w:val="003658BF"/>
    <w:rsid w:val="00372EAB"/>
    <w:rsid w:val="00381CBA"/>
    <w:rsid w:val="00383504"/>
    <w:rsid w:val="003A0807"/>
    <w:rsid w:val="003A57AC"/>
    <w:rsid w:val="003B04CC"/>
    <w:rsid w:val="003B767F"/>
    <w:rsid w:val="003B7E02"/>
    <w:rsid w:val="003C7513"/>
    <w:rsid w:val="003C7FF8"/>
    <w:rsid w:val="003D1AA3"/>
    <w:rsid w:val="003D4455"/>
    <w:rsid w:val="003F05D4"/>
    <w:rsid w:val="00401EFE"/>
    <w:rsid w:val="004038C3"/>
    <w:rsid w:val="004103D7"/>
    <w:rsid w:val="00412DC9"/>
    <w:rsid w:val="00417512"/>
    <w:rsid w:val="004205F4"/>
    <w:rsid w:val="00420D4B"/>
    <w:rsid w:val="00424D71"/>
    <w:rsid w:val="00427EAD"/>
    <w:rsid w:val="00444765"/>
    <w:rsid w:val="00457260"/>
    <w:rsid w:val="004579BE"/>
    <w:rsid w:val="004641D5"/>
    <w:rsid w:val="00464E93"/>
    <w:rsid w:val="0047758F"/>
    <w:rsid w:val="00481693"/>
    <w:rsid w:val="00483CEF"/>
    <w:rsid w:val="00485C32"/>
    <w:rsid w:val="00491288"/>
    <w:rsid w:val="0049291B"/>
    <w:rsid w:val="0049306E"/>
    <w:rsid w:val="00494157"/>
    <w:rsid w:val="00494515"/>
    <w:rsid w:val="00495529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63DD"/>
    <w:rsid w:val="004F2B9B"/>
    <w:rsid w:val="004F4B34"/>
    <w:rsid w:val="004F4CDE"/>
    <w:rsid w:val="005029B0"/>
    <w:rsid w:val="00512AD9"/>
    <w:rsid w:val="00522854"/>
    <w:rsid w:val="00525FF0"/>
    <w:rsid w:val="00550D28"/>
    <w:rsid w:val="00550D55"/>
    <w:rsid w:val="00552727"/>
    <w:rsid w:val="00566704"/>
    <w:rsid w:val="005735A9"/>
    <w:rsid w:val="00586650"/>
    <w:rsid w:val="005904BD"/>
    <w:rsid w:val="0059750C"/>
    <w:rsid w:val="00597BCB"/>
    <w:rsid w:val="005A332D"/>
    <w:rsid w:val="005C1649"/>
    <w:rsid w:val="005C764D"/>
    <w:rsid w:val="005E648F"/>
    <w:rsid w:val="005E7196"/>
    <w:rsid w:val="005F0047"/>
    <w:rsid w:val="005F561A"/>
    <w:rsid w:val="00605889"/>
    <w:rsid w:val="0061109C"/>
    <w:rsid w:val="00620298"/>
    <w:rsid w:val="00621BED"/>
    <w:rsid w:val="00622D4F"/>
    <w:rsid w:val="00624F62"/>
    <w:rsid w:val="00635705"/>
    <w:rsid w:val="00651485"/>
    <w:rsid w:val="00665D28"/>
    <w:rsid w:val="006708FA"/>
    <w:rsid w:val="00684072"/>
    <w:rsid w:val="00692E3D"/>
    <w:rsid w:val="006B441C"/>
    <w:rsid w:val="006C1797"/>
    <w:rsid w:val="006C4F6F"/>
    <w:rsid w:val="006C53DE"/>
    <w:rsid w:val="006C7942"/>
    <w:rsid w:val="006E3686"/>
    <w:rsid w:val="006E3EE0"/>
    <w:rsid w:val="006E61D7"/>
    <w:rsid w:val="006F0D52"/>
    <w:rsid w:val="006F4904"/>
    <w:rsid w:val="00711691"/>
    <w:rsid w:val="007335EA"/>
    <w:rsid w:val="00735446"/>
    <w:rsid w:val="00735459"/>
    <w:rsid w:val="00741D84"/>
    <w:rsid w:val="00742D5A"/>
    <w:rsid w:val="00745CD6"/>
    <w:rsid w:val="00763589"/>
    <w:rsid w:val="007675C4"/>
    <w:rsid w:val="007771E6"/>
    <w:rsid w:val="00796FC2"/>
    <w:rsid w:val="007A5B54"/>
    <w:rsid w:val="007A5D3A"/>
    <w:rsid w:val="007A5F31"/>
    <w:rsid w:val="007B66D8"/>
    <w:rsid w:val="007C0B40"/>
    <w:rsid w:val="007C0E69"/>
    <w:rsid w:val="007C2A56"/>
    <w:rsid w:val="007C6C25"/>
    <w:rsid w:val="007C6D2E"/>
    <w:rsid w:val="007D1548"/>
    <w:rsid w:val="007E5553"/>
    <w:rsid w:val="007F6BCD"/>
    <w:rsid w:val="007F79DE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7153"/>
    <w:rsid w:val="0084768D"/>
    <w:rsid w:val="00860C46"/>
    <w:rsid w:val="0086477D"/>
    <w:rsid w:val="008705F5"/>
    <w:rsid w:val="00892454"/>
    <w:rsid w:val="0089248E"/>
    <w:rsid w:val="008A4AE9"/>
    <w:rsid w:val="008A5E55"/>
    <w:rsid w:val="008B14F0"/>
    <w:rsid w:val="008C0210"/>
    <w:rsid w:val="008C070C"/>
    <w:rsid w:val="008C34FF"/>
    <w:rsid w:val="008C4CF2"/>
    <w:rsid w:val="008D1CB6"/>
    <w:rsid w:val="008D23B4"/>
    <w:rsid w:val="008D40E4"/>
    <w:rsid w:val="008D55F4"/>
    <w:rsid w:val="008D5F7B"/>
    <w:rsid w:val="008D6F8B"/>
    <w:rsid w:val="008E4C78"/>
    <w:rsid w:val="008E68B4"/>
    <w:rsid w:val="008F5AFB"/>
    <w:rsid w:val="00915728"/>
    <w:rsid w:val="009208CA"/>
    <w:rsid w:val="00926300"/>
    <w:rsid w:val="00931899"/>
    <w:rsid w:val="00940B93"/>
    <w:rsid w:val="0094423C"/>
    <w:rsid w:val="0094591C"/>
    <w:rsid w:val="009717FA"/>
    <w:rsid w:val="00982653"/>
    <w:rsid w:val="009842A9"/>
    <w:rsid w:val="0099036D"/>
    <w:rsid w:val="0099505F"/>
    <w:rsid w:val="009A7AF5"/>
    <w:rsid w:val="009C0D2E"/>
    <w:rsid w:val="009D3CC3"/>
    <w:rsid w:val="009D40C7"/>
    <w:rsid w:val="009D4E75"/>
    <w:rsid w:val="009D7347"/>
    <w:rsid w:val="009E5813"/>
    <w:rsid w:val="009E699B"/>
    <w:rsid w:val="009F1B25"/>
    <w:rsid w:val="009F5349"/>
    <w:rsid w:val="00A03308"/>
    <w:rsid w:val="00A17811"/>
    <w:rsid w:val="00A30D8C"/>
    <w:rsid w:val="00A31F57"/>
    <w:rsid w:val="00A34243"/>
    <w:rsid w:val="00A403E4"/>
    <w:rsid w:val="00A440BB"/>
    <w:rsid w:val="00A452BC"/>
    <w:rsid w:val="00A53631"/>
    <w:rsid w:val="00A5760E"/>
    <w:rsid w:val="00A62B79"/>
    <w:rsid w:val="00A77377"/>
    <w:rsid w:val="00A8583B"/>
    <w:rsid w:val="00A93C48"/>
    <w:rsid w:val="00A95ADB"/>
    <w:rsid w:val="00AA7B5B"/>
    <w:rsid w:val="00AB5403"/>
    <w:rsid w:val="00AD221B"/>
    <w:rsid w:val="00AD2F68"/>
    <w:rsid w:val="00AE590A"/>
    <w:rsid w:val="00AE696A"/>
    <w:rsid w:val="00AE7D69"/>
    <w:rsid w:val="00B12154"/>
    <w:rsid w:val="00B31832"/>
    <w:rsid w:val="00B57519"/>
    <w:rsid w:val="00B61973"/>
    <w:rsid w:val="00B63C82"/>
    <w:rsid w:val="00B70F59"/>
    <w:rsid w:val="00B71056"/>
    <w:rsid w:val="00B75632"/>
    <w:rsid w:val="00B83D5A"/>
    <w:rsid w:val="00B91FFC"/>
    <w:rsid w:val="00B92228"/>
    <w:rsid w:val="00B948E5"/>
    <w:rsid w:val="00B951BA"/>
    <w:rsid w:val="00BA0C6F"/>
    <w:rsid w:val="00BA3748"/>
    <w:rsid w:val="00BB7955"/>
    <w:rsid w:val="00BC6497"/>
    <w:rsid w:val="00BC69E3"/>
    <w:rsid w:val="00BD4B80"/>
    <w:rsid w:val="00C01345"/>
    <w:rsid w:val="00C10613"/>
    <w:rsid w:val="00C15182"/>
    <w:rsid w:val="00C236F8"/>
    <w:rsid w:val="00C40C32"/>
    <w:rsid w:val="00C4202C"/>
    <w:rsid w:val="00C52852"/>
    <w:rsid w:val="00C65BF4"/>
    <w:rsid w:val="00C73225"/>
    <w:rsid w:val="00C757F0"/>
    <w:rsid w:val="00C8544D"/>
    <w:rsid w:val="00C864D7"/>
    <w:rsid w:val="00C87FBF"/>
    <w:rsid w:val="00CF4DF4"/>
    <w:rsid w:val="00CF5E8A"/>
    <w:rsid w:val="00D00B1C"/>
    <w:rsid w:val="00D205D6"/>
    <w:rsid w:val="00D30422"/>
    <w:rsid w:val="00D35552"/>
    <w:rsid w:val="00D53990"/>
    <w:rsid w:val="00D56F7E"/>
    <w:rsid w:val="00D616E6"/>
    <w:rsid w:val="00D675DA"/>
    <w:rsid w:val="00D8135C"/>
    <w:rsid w:val="00D94442"/>
    <w:rsid w:val="00DA7F00"/>
    <w:rsid w:val="00DC2FA8"/>
    <w:rsid w:val="00DC7F44"/>
    <w:rsid w:val="00DD25AA"/>
    <w:rsid w:val="00DD6125"/>
    <w:rsid w:val="00DE6143"/>
    <w:rsid w:val="00DF20EC"/>
    <w:rsid w:val="00E04064"/>
    <w:rsid w:val="00E113FA"/>
    <w:rsid w:val="00E130A5"/>
    <w:rsid w:val="00E216DB"/>
    <w:rsid w:val="00E44C6B"/>
    <w:rsid w:val="00E46CE0"/>
    <w:rsid w:val="00E5346C"/>
    <w:rsid w:val="00E56D98"/>
    <w:rsid w:val="00E6225E"/>
    <w:rsid w:val="00E778B5"/>
    <w:rsid w:val="00E81A71"/>
    <w:rsid w:val="00EA3EFB"/>
    <w:rsid w:val="00EC0B0C"/>
    <w:rsid w:val="00ED4DFE"/>
    <w:rsid w:val="00F01503"/>
    <w:rsid w:val="00F10575"/>
    <w:rsid w:val="00F15244"/>
    <w:rsid w:val="00F2759D"/>
    <w:rsid w:val="00F34CD2"/>
    <w:rsid w:val="00F37F69"/>
    <w:rsid w:val="00F52D86"/>
    <w:rsid w:val="00F64E0A"/>
    <w:rsid w:val="00F7104C"/>
    <w:rsid w:val="00F72B82"/>
    <w:rsid w:val="00F74751"/>
    <w:rsid w:val="00F8394B"/>
    <w:rsid w:val="00F8648D"/>
    <w:rsid w:val="00F95819"/>
    <w:rsid w:val="00F97522"/>
    <w:rsid w:val="00FA017A"/>
    <w:rsid w:val="00FA1046"/>
    <w:rsid w:val="00FA148F"/>
    <w:rsid w:val="00FA16B1"/>
    <w:rsid w:val="00FA5D0E"/>
    <w:rsid w:val="00FD1A15"/>
    <w:rsid w:val="00FD52EB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A73EFA8"/>
  <w14:defaultImageDpi w14:val="300"/>
  <w15:docId w15:val="{7FDBA7CF-CC40-4B1D-94AD-EDB234B4E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4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ard">
    <w:name w:val="Normal"/>
    <w:qFormat/>
    <w:rsid w:val="00550D55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7D1548"/>
    <w:pPr>
      <w:keepNext/>
      <w:keepLines/>
      <w:spacing w:before="480" w:line="240" w:lineRule="auto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7D1548"/>
    <w:pPr>
      <w:keepNext/>
      <w:keepLines/>
      <w:tabs>
        <w:tab w:val="left" w:pos="284"/>
      </w:tabs>
      <w:spacing w:before="200" w:after="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7D1548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sz w:val="20"/>
      <w:szCs w:val="20"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locked/>
    <w:rsid w:val="008F5A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00348A"/>
    <w:pPr>
      <w:spacing w:after="0" w:line="240" w:lineRule="auto"/>
    </w:pPr>
    <w:rPr>
      <w:rFonts w:ascii="Century Gothic" w:hAnsi="Century Gothic" w:cstheme="majorHAnsi"/>
      <w:b/>
      <w:sz w:val="28"/>
      <w:szCs w:val="28"/>
    </w:rPr>
  </w:style>
  <w:style w:type="character" w:customStyle="1" w:styleId="KoptekstChar">
    <w:name w:val="Koptekst Char"/>
    <w:link w:val="Koptekst"/>
    <w:uiPriority w:val="99"/>
    <w:locked/>
    <w:rsid w:val="0000348A"/>
    <w:rPr>
      <w:rFonts w:ascii="Century Gothic" w:eastAsiaTheme="minorHAnsi" w:hAnsi="Century Gothic" w:cstheme="majorHAnsi"/>
      <w:b/>
      <w:sz w:val="28"/>
      <w:szCs w:val="28"/>
      <w:lang w:eastAsia="en-US"/>
    </w:rPr>
  </w:style>
  <w:style w:type="paragraph" w:styleId="Voettekst">
    <w:name w:val="footer"/>
    <w:basedOn w:val="Standaard"/>
    <w:link w:val="VoettekstChar"/>
    <w:rsid w:val="007D1548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link w:val="Voettekst"/>
    <w:locked/>
    <w:rsid w:val="007D1548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7D1548"/>
    <w:pPr>
      <w:spacing w:after="0"/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7D1548"/>
    <w:pPr>
      <w:spacing w:after="0"/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7D1548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7D1548"/>
    <w:rPr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7D1548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7D1548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7D1548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7D1548"/>
    <w:rPr>
      <w:rFonts w:ascii="Times New Roman" w:hAnsi="Times New Roman"/>
      <w:b/>
      <w:bCs/>
    </w:rPr>
  </w:style>
  <w:style w:type="paragraph" w:customStyle="1" w:styleId="Geenafstand10">
    <w:name w:val="Geen afstand1"/>
    <w:rsid w:val="007D1548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7D1548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7D1548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7D1548"/>
    <w:rPr>
      <w:rFonts w:ascii="Tahoma" w:hAnsi="Tahoma" w:cs="Tahoma"/>
      <w:sz w:val="16"/>
      <w:szCs w:val="16"/>
    </w:rPr>
  </w:style>
  <w:style w:type="paragraph" w:styleId="Geenafstand">
    <w:name w:val="No Spacing"/>
    <w:autoRedefine/>
    <w:uiPriority w:val="1"/>
    <w:qFormat/>
    <w:rsid w:val="007D1548"/>
    <w:rPr>
      <w:rFonts w:ascii="Calibri" w:eastAsia="MS Mincho" w:hAnsi="Calibri"/>
      <w:sz w:val="22"/>
      <w:szCs w:val="22"/>
      <w:lang w:eastAsia="cs-CZ"/>
    </w:rPr>
  </w:style>
  <w:style w:type="character" w:customStyle="1" w:styleId="Kop2Char">
    <w:name w:val="Kop 2 Char"/>
    <w:link w:val="Kop2"/>
    <w:uiPriority w:val="9"/>
    <w:rsid w:val="007D1548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7D1548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7D1548"/>
    <w:rPr>
      <w:rFonts w:ascii="Times New Roman" w:hAnsi="Times New Roman"/>
      <w:sz w:val="24"/>
      <w:szCs w:val="24"/>
    </w:rPr>
  </w:style>
  <w:style w:type="character" w:styleId="Hyperlink">
    <w:name w:val="Hyperlink"/>
    <w:unhideWhenUsed/>
    <w:rsid w:val="007D1548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7D1548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7D1548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7D1548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7D1548"/>
    <w:pPr>
      <w:spacing w:line="240" w:lineRule="exact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7D1548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numbering" w:styleId="111111">
    <w:name w:val="Outline List 2"/>
    <w:basedOn w:val="Geenlijst"/>
    <w:rsid w:val="007D1548"/>
    <w:pPr>
      <w:numPr>
        <w:numId w:val="2"/>
      </w:numPr>
    </w:pPr>
  </w:style>
  <w:style w:type="character" w:customStyle="1" w:styleId="OndertitelChar">
    <w:name w:val="Ondertitel Char"/>
    <w:link w:val="Ondertitel"/>
    <w:rsid w:val="007D1548"/>
    <w:rPr>
      <w:rFonts w:ascii="Calibri" w:eastAsia="MS Gothic" w:hAnsi="Calibri"/>
      <w:sz w:val="24"/>
      <w:szCs w:val="24"/>
      <w:lang w:eastAsia="cs-CZ"/>
    </w:rPr>
  </w:style>
  <w:style w:type="character" w:customStyle="1" w:styleId="Kop6Char">
    <w:name w:val="Kop 6 Char"/>
    <w:basedOn w:val="Standaardalinea-lettertype"/>
    <w:link w:val="Kop6"/>
    <w:rsid w:val="008F5AF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ata\6%20Toelatingsadviescommissie\Formulieren%20en%20checklists\Formulieren%20TAC\Formulieren%20TAC%20Huisstijl%20nieuw%20juni%202017\20170606%20VERKLARING%20SUPERVISIE%20STW.dotm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9F4D86-AE70-46D7-B902-917B5234D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20170606 VERKLARING SUPERVISIE STW</Template>
  <TotalTime>1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1107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Foke van Bentum</dc:creator>
  <cp:keywords/>
  <dc:description/>
  <cp:lastModifiedBy>Foke van Bentum</cp:lastModifiedBy>
  <cp:revision>1</cp:revision>
  <cp:lastPrinted>2016-05-04T11:25:00Z</cp:lastPrinted>
  <dcterms:created xsi:type="dcterms:W3CDTF">2017-06-12T07:30:00Z</dcterms:created>
  <dcterms:modified xsi:type="dcterms:W3CDTF">2017-06-12T07:31:00Z</dcterms:modified>
  <cp:category/>
</cp:coreProperties>
</file>